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3" w:after="0" w:line="240" w:lineRule="auto"/>
        <w:ind w:left="41" w:right="-84"/>
        <w:jc w:val="center"/>
        <w:tabs>
          <w:tab w:pos="740" w:val="left"/>
        </w:tabs>
        <w:rPr>
          <w:rFonts w:ascii="Arial Unicode MS" w:hAnsi="Arial Unicode MS" w:cs="Arial Unicode MS" w:eastAsia="Arial Unicode MS"/>
          <w:sz w:val="23"/>
          <w:szCs w:val="23"/>
        </w:rPr>
      </w:pPr>
      <w:rPr/>
      <w:r>
        <w:rPr/>
        <w:pict>
          <v:group style="position:absolute;margin-left:56.980045pt;margin-top:-.527073pt;width:15.48114pt;height:23.802349pt;mso-position-horizontal-relative:page;mso-position-vertical-relative:paragraph;z-index:-96" coordorigin="1140,-11" coordsize="310,476">
            <v:group style="position:absolute;left:1181;top:30;width:2;height:394" coordorigin="1181,30" coordsize="2,394">
              <v:shape style="position:absolute;left:1181;top:30;width:2;height:394" coordorigin="1181,30" coordsize="0,394" path="m1181,425l1181,30e" filled="f" stroked="t" strokeweight="4.09434pt" strokecolor="#EDEFF2">
                <v:path arrowok="t"/>
              </v:shape>
            </v:group>
            <v:group style="position:absolute;left:1261;top:84;width:188;height:324" coordorigin="1261,84" coordsize="188,324">
              <v:shape style="position:absolute;left:1261;top:84;width:188;height:324" coordorigin="1261,84" coordsize="188,324" path="m1261,84l1449,84,1449,408,1261,408,1261,84e" filled="t" fillcolor="#EDEFF2" stroked="f">
                <v:path arrowok="t"/>
                <v:fill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sz w:val="28"/>
          <w:szCs w:val="28"/>
          <w:color w:val="B1B5C6"/>
          <w:w w:val="103"/>
        </w:rPr>
        <w:t>.</w:t>
      </w:r>
      <w:r>
        <w:rPr>
          <w:rFonts w:ascii="Arial Unicode MS" w:hAnsi="Arial Unicode MS" w:cs="Arial Unicode MS" w:eastAsia="Arial Unicode MS"/>
          <w:sz w:val="28"/>
          <w:szCs w:val="28"/>
          <w:color w:val="B1B5C6"/>
          <w:spacing w:val="-42"/>
          <w:w w:val="100"/>
        </w:rPr>
        <w:t> </w:t>
      </w:r>
      <w:r>
        <w:rPr>
          <w:rFonts w:ascii="Arial Unicode MS" w:hAnsi="Arial Unicode MS" w:cs="Arial Unicode MS" w:eastAsia="Arial Unicode MS"/>
          <w:sz w:val="23"/>
          <w:szCs w:val="23"/>
          <w:color w:val="B1B5C6"/>
          <w:spacing w:val="0"/>
          <w:w w:val="295"/>
        </w:rPr>
        <w:t>,</w:t>
      </w:r>
      <w:r>
        <w:rPr>
          <w:rFonts w:ascii="Arial Unicode MS" w:hAnsi="Arial Unicode MS" w:cs="Arial Unicode MS" w:eastAsia="Arial Unicode MS"/>
          <w:sz w:val="23"/>
          <w:szCs w:val="23"/>
          <w:color w:val="B1B5C6"/>
          <w:spacing w:val="0"/>
          <w:w w:val="100"/>
        </w:rPr>
        <w:tab/>
      </w:r>
      <w:r>
        <w:rPr>
          <w:rFonts w:ascii="Arial Unicode MS" w:hAnsi="Arial Unicode MS" w:cs="Arial Unicode MS" w:eastAsia="Arial Unicode MS"/>
          <w:sz w:val="23"/>
          <w:szCs w:val="23"/>
          <w:color w:val="B1B5C6"/>
          <w:spacing w:val="0"/>
          <w:w w:val="100"/>
        </w:rPr>
        <w:pict>
          <v:shape style="width:246.720001pt;height:25.92pt;mso-position-horizontal-relative:char;mso-position-vertical-relative:line" type="#_x0000_t75">
            <v:imagedata r:id="rId5" o:title=""/>
          </v:shape>
        </w:pict>
      </w:r>
      <w:r>
        <w:rPr>
          <w:rFonts w:ascii="Arial Unicode MS" w:hAnsi="Arial Unicode MS" w:cs="Arial Unicode MS" w:eastAsia="Arial Unicode MS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73" w:right="1350"/>
        <w:jc w:val="center"/>
        <w:rPr>
          <w:rFonts w:ascii="Adobe Arabic" w:hAnsi="Adobe Arabic" w:cs="Adobe Arabic" w:eastAsia="Adobe Arabic"/>
          <w:sz w:val="30"/>
          <w:szCs w:val="30"/>
        </w:rPr>
      </w:pPr>
      <w:rPr/>
      <w:r>
        <w:rPr>
          <w:rFonts w:ascii="Adobe Arabic" w:hAnsi="Adobe Arabic" w:cs="Adobe Arabic" w:eastAsia="Adobe Arabic"/>
          <w:sz w:val="30"/>
          <w:szCs w:val="30"/>
          <w:color w:val="46464F"/>
          <w:spacing w:val="0"/>
          <w:w w:val="141"/>
          <w:b/>
          <w:bCs/>
        </w:rPr>
        <w:t>Phonemi</w:t>
      </w:r>
      <w:r>
        <w:rPr>
          <w:rFonts w:ascii="Adobe Arabic" w:hAnsi="Adobe Arabic" w:cs="Adobe Arabic" w:eastAsia="Adobe Arabic"/>
          <w:sz w:val="30"/>
          <w:szCs w:val="30"/>
          <w:color w:val="46464F"/>
          <w:spacing w:val="0"/>
          <w:w w:val="141"/>
          <w:b/>
          <w:bCs/>
        </w:rPr>
        <w:t>c</w:t>
      </w:r>
      <w:r>
        <w:rPr>
          <w:rFonts w:ascii="Adobe Arabic" w:hAnsi="Adobe Arabic" w:cs="Adobe Arabic" w:eastAsia="Adobe Arabic"/>
          <w:sz w:val="30"/>
          <w:szCs w:val="30"/>
          <w:color w:val="46464F"/>
          <w:spacing w:val="-19"/>
          <w:w w:val="141"/>
          <w:b/>
          <w:bCs/>
        </w:rPr>
        <w:t> </w:t>
      </w:r>
      <w:r>
        <w:rPr>
          <w:rFonts w:ascii="Adobe Arabic" w:hAnsi="Adobe Arabic" w:cs="Adobe Arabic" w:eastAsia="Adobe Arabic"/>
          <w:sz w:val="30"/>
          <w:szCs w:val="30"/>
          <w:color w:val="46464F"/>
          <w:spacing w:val="0"/>
          <w:w w:val="148"/>
          <w:b/>
          <w:bCs/>
        </w:rPr>
        <w:t>Awareness</w:t>
      </w:r>
      <w:r>
        <w:rPr>
          <w:rFonts w:ascii="Adobe Arabic" w:hAnsi="Adobe Arabic" w:cs="Adobe Arabic" w:eastAsia="Adobe Arabic"/>
          <w:sz w:val="30"/>
          <w:szCs w:val="3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8" w:lineRule="exact"/>
        <w:ind w:right="-20"/>
        <w:jc w:val="left"/>
        <w:rPr>
          <w:rFonts w:ascii="Adobe Arabic" w:hAnsi="Adobe Arabic" w:cs="Adobe Arabic" w:eastAsia="Adobe Arabic"/>
          <w:sz w:val="30"/>
          <w:szCs w:val="30"/>
        </w:rPr>
      </w:pPr>
      <w:rPr/>
      <w:r>
        <w:rPr>
          <w:rFonts w:ascii="Adobe Arabic" w:hAnsi="Adobe Arabic" w:cs="Adobe Arabic" w:eastAsia="Adobe Arabic"/>
          <w:sz w:val="30"/>
          <w:szCs w:val="30"/>
          <w:color w:val="46464F"/>
          <w:spacing w:val="0"/>
          <w:w w:val="143"/>
          <w:b/>
          <w:bCs/>
          <w:position w:val="3"/>
        </w:rPr>
        <w:t>Phonics</w:t>
      </w:r>
      <w:r>
        <w:rPr>
          <w:rFonts w:ascii="Adobe Arabic" w:hAnsi="Adobe Arabic" w:cs="Adobe Arabic" w:eastAsia="Adobe Arabic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760" w:bottom="280" w:left="1060" w:right="1720"/>
          <w:cols w:num="2" w:equalWidth="0">
            <w:col w:w="5757" w:space="1438"/>
            <w:col w:w="2285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60" w:h="15860"/>
          <w:pgMar w:top="760" w:bottom="280" w:left="1060" w:right="1720"/>
        </w:sectPr>
      </w:pPr>
      <w:rPr/>
    </w:p>
    <w:p>
      <w:pPr>
        <w:spacing w:before="17" w:after="0" w:line="568" w:lineRule="exact"/>
        <w:ind w:left="777" w:right="-108"/>
        <w:jc w:val="left"/>
        <w:tabs>
          <w:tab w:pos="1120" w:val="left"/>
        </w:tabs>
        <w:rPr>
          <w:rFonts w:ascii="Adobe Arabic" w:hAnsi="Adobe Arabic" w:cs="Adobe Arabic" w:eastAsia="Adobe Arabic"/>
          <w:sz w:val="38"/>
          <w:szCs w:val="38"/>
        </w:rPr>
      </w:pPr>
      <w:rPr/>
      <w:r>
        <w:rPr>
          <w:rFonts w:ascii="Arial Unicode MS" w:hAnsi="Arial Unicode MS" w:cs="Arial Unicode MS" w:eastAsia="Arial Unicode MS"/>
          <w:sz w:val="14"/>
          <w:szCs w:val="14"/>
          <w:color w:val="858EB5"/>
          <w:spacing w:val="0"/>
          <w:w w:val="154"/>
          <w:position w:val="20"/>
        </w:rPr>
        <w:t>0</w:t>
      </w:r>
      <w:r>
        <w:rPr>
          <w:rFonts w:ascii="Arial Unicode MS" w:hAnsi="Arial Unicode MS" w:cs="Arial Unicode MS" w:eastAsia="Arial Unicode MS"/>
          <w:sz w:val="14"/>
          <w:szCs w:val="14"/>
          <w:color w:val="858EB5"/>
          <w:spacing w:val="0"/>
          <w:w w:val="100"/>
          <w:position w:val="20"/>
        </w:rPr>
        <w:tab/>
      </w:r>
      <w:r>
        <w:rPr>
          <w:rFonts w:ascii="Arial Unicode MS" w:hAnsi="Arial Unicode MS" w:cs="Arial Unicode MS" w:eastAsia="Arial Unicode MS"/>
          <w:sz w:val="14"/>
          <w:szCs w:val="14"/>
          <w:color w:val="858EB5"/>
          <w:spacing w:val="0"/>
          <w:w w:val="100"/>
          <w:position w:val="20"/>
        </w:rPr>
      </w:r>
      <w:r>
        <w:rPr>
          <w:rFonts w:ascii="Arial Unicode MS" w:hAnsi="Arial Unicode MS" w:cs="Arial Unicode MS" w:eastAsia="Arial Unicode MS"/>
          <w:sz w:val="42"/>
          <w:szCs w:val="42"/>
          <w:color w:val="97A0BF"/>
          <w:spacing w:val="0"/>
          <w:w w:val="100"/>
          <w:position w:val="1"/>
        </w:rPr>
        <w:t>f</w:t>
      </w:r>
      <w:r>
        <w:rPr>
          <w:rFonts w:ascii="Arial Unicode MS" w:hAnsi="Arial Unicode MS" w:cs="Arial Unicode MS" w:eastAsia="Arial Unicode MS"/>
          <w:sz w:val="42"/>
          <w:szCs w:val="42"/>
          <w:color w:val="97A0BF"/>
          <w:spacing w:val="-23"/>
          <w:w w:val="100"/>
          <w:position w:val="1"/>
        </w:rPr>
        <w:t>r</w:t>
      </w:r>
      <w:r>
        <w:rPr>
          <w:rFonts w:ascii="Arial Unicode MS" w:hAnsi="Arial Unicode MS" w:cs="Arial Unicode MS" w:eastAsia="Arial Unicode MS"/>
          <w:sz w:val="42"/>
          <w:szCs w:val="42"/>
          <w:color w:val="B1B5C6"/>
          <w:spacing w:val="4"/>
          <w:w w:val="205"/>
          <w:position w:val="1"/>
        </w:rPr>
        <w:t>:</w:t>
      </w:r>
      <w:r>
        <w:rPr>
          <w:rFonts w:ascii="Adobe Arabic" w:hAnsi="Adobe Arabic" w:cs="Adobe Arabic" w:eastAsia="Adobe Arabic"/>
          <w:sz w:val="38"/>
          <w:szCs w:val="38"/>
          <w:color w:val="97A0BF"/>
          <w:spacing w:val="0"/>
          <w:w w:val="126"/>
          <w:i/>
          <w:position w:val="1"/>
        </w:rPr>
        <w:t>rdt</w:t>
      </w:r>
      <w:r>
        <w:rPr>
          <w:rFonts w:ascii="Adobe Arabic" w:hAnsi="Adobe Arabic" w:cs="Adobe Arabic" w:eastAsia="Adobe Arabic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right="-104"/>
        <w:jc w:val="left"/>
        <w:rPr>
          <w:rFonts w:ascii="Arial Unicode MS" w:hAnsi="Arial Unicode MS" w:cs="Arial Unicode MS" w:eastAsia="Arial Unicode MS"/>
          <w:sz w:val="28"/>
          <w:szCs w:val="28"/>
        </w:rPr>
      </w:pPr>
      <w:rPr/>
      <w:r>
        <w:rPr/>
        <w:br w:type="column"/>
      </w:r>
      <w:r>
        <w:rPr>
          <w:rFonts w:ascii="Adobe Arabic" w:hAnsi="Adobe Arabic" w:cs="Adobe Arabic" w:eastAsia="Adobe Arabic"/>
          <w:sz w:val="21"/>
          <w:szCs w:val="21"/>
          <w:color w:val="B1B5C6"/>
          <w:spacing w:val="0"/>
          <w:w w:val="100"/>
          <w:i/>
        </w:rPr>
        <w:t>c</w:t>
      </w:r>
      <w:r>
        <w:rPr>
          <w:rFonts w:ascii="Adobe Arabic" w:hAnsi="Adobe Arabic" w:cs="Adobe Arabic" w:eastAsia="Adobe Arabic"/>
          <w:sz w:val="21"/>
          <w:szCs w:val="21"/>
          <w:color w:val="B1B5C6"/>
          <w:spacing w:val="-9"/>
          <w:w w:val="100"/>
          <w:i/>
        </w:rPr>
        <w:t> </w:t>
      </w:r>
      <w:r>
        <w:rPr>
          <w:rFonts w:ascii="Arial Unicode MS" w:hAnsi="Arial Unicode MS" w:cs="Arial Unicode MS" w:eastAsia="Arial Unicode MS"/>
          <w:sz w:val="43"/>
          <w:szCs w:val="43"/>
          <w:color w:val="97A0BF"/>
          <w:spacing w:val="0"/>
          <w:w w:val="178"/>
        </w:rPr>
        <w:t>l</w:t>
      </w:r>
      <w:r>
        <w:rPr>
          <w:rFonts w:ascii="Arial Unicode MS" w:hAnsi="Arial Unicode MS" w:cs="Arial Unicode MS" w:eastAsia="Arial Unicode MS"/>
          <w:sz w:val="43"/>
          <w:szCs w:val="43"/>
          <w:color w:val="97A0BF"/>
          <w:spacing w:val="-137"/>
          <w:w w:val="178"/>
        </w:rPr>
        <w:t> </w:t>
      </w:r>
      <w:r>
        <w:rPr>
          <w:rFonts w:ascii="Arial Unicode MS" w:hAnsi="Arial Unicode MS" w:cs="Arial Unicode MS" w:eastAsia="Arial Unicode MS"/>
          <w:sz w:val="21"/>
          <w:szCs w:val="21"/>
          <w:color w:val="97A0BF"/>
          <w:spacing w:val="0"/>
          <w:w w:val="100"/>
        </w:rPr>
        <w:t>o</w:t>
      </w:r>
      <w:r>
        <w:rPr>
          <w:rFonts w:ascii="Arial Unicode MS" w:hAnsi="Arial Unicode MS" w:cs="Arial Unicode MS" w:eastAsia="Arial Unicode MS"/>
          <w:sz w:val="21"/>
          <w:szCs w:val="21"/>
          <w:color w:val="97A0BF"/>
          <w:spacing w:val="2"/>
          <w:w w:val="100"/>
        </w:rPr>
        <w:t> </w:t>
      </w:r>
      <w:r>
        <w:rPr>
          <w:rFonts w:ascii="Arial Unicode MS" w:hAnsi="Arial Unicode MS" w:cs="Arial Unicode MS" w:eastAsia="Arial Unicode MS"/>
          <w:sz w:val="21"/>
          <w:szCs w:val="21"/>
          <w:color w:val="97A0BF"/>
          <w:spacing w:val="0"/>
          <w:w w:val="129"/>
        </w:rPr>
        <w:t>�}</w:t>
      </w:r>
      <w:r>
        <w:rPr>
          <w:rFonts w:ascii="Arial Unicode MS" w:hAnsi="Arial Unicode MS" w:cs="Arial Unicode MS" w:eastAsia="Arial Unicode MS"/>
          <w:sz w:val="21"/>
          <w:szCs w:val="21"/>
          <w:color w:val="97A0BF"/>
          <w:spacing w:val="0"/>
          <w:w w:val="129"/>
        </w:rPr>
        <w:t> </w:t>
      </w:r>
      <w:r>
        <w:rPr>
          <w:rFonts w:ascii="Arial Unicode MS" w:hAnsi="Arial Unicode MS" w:cs="Arial Unicode MS" w:eastAsia="Arial Unicode MS"/>
          <w:sz w:val="21"/>
          <w:szCs w:val="21"/>
          <w:color w:val="97A0BF"/>
          <w:spacing w:val="18"/>
          <w:w w:val="129"/>
        </w:rPr>
        <w:t> </w:t>
      </w:r>
      <w:r>
        <w:rPr>
          <w:rFonts w:ascii="Arial Unicode MS" w:hAnsi="Arial Unicode MS" w:cs="Arial Unicode MS" w:eastAsia="Arial Unicode MS"/>
          <w:sz w:val="28"/>
          <w:szCs w:val="28"/>
          <w:color w:val="97A0BF"/>
          <w:spacing w:val="0"/>
          <w:w w:val="129"/>
        </w:rPr>
        <w:t>rl</w:t>
      </w:r>
      <w:r>
        <w:rPr>
          <w:rFonts w:ascii="Arial Unicode MS" w:hAnsi="Arial Unicode MS" w:cs="Arial Unicode MS" w:eastAsia="Arial Unicode MS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1"/>
        <w:jc w:val="left"/>
        <w:rPr>
          <w:rFonts w:ascii="Adobe Arabic" w:hAnsi="Adobe Arabic" w:cs="Adobe Arabic" w:eastAsia="Adobe Arabic"/>
          <w:sz w:val="21"/>
          <w:szCs w:val="21"/>
        </w:rPr>
      </w:pPr>
      <w:rPr/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154"/>
          <w:i/>
        </w:rPr>
        <w:t>u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-23"/>
          <w:w w:val="154"/>
          <w:i/>
        </w:rPr>
        <w:t> 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206"/>
          <w:i/>
        </w:rPr>
        <w:t>{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-21"/>
          <w:w w:val="100"/>
          <w:i/>
        </w:rPr>
        <w:t> 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542"/>
          <w:i/>
        </w:rPr>
        <w:t>·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-139"/>
          <w:w w:val="542"/>
          <w:i/>
        </w:rPr>
        <w:t> </w:t>
      </w:r>
      <w:r>
        <w:rPr>
          <w:rFonts w:ascii="Adobe Arabic" w:hAnsi="Adobe Arabic" w:cs="Adobe Arabic" w:eastAsia="Adobe Arabic"/>
          <w:sz w:val="21"/>
          <w:szCs w:val="21"/>
          <w:color w:val="B1B5C6"/>
          <w:spacing w:val="0"/>
          <w:w w:val="214"/>
          <w:i/>
        </w:rPr>
        <w:t>'</w:t>
      </w:r>
      <w:r>
        <w:rPr>
          <w:rFonts w:ascii="Adobe Arabic" w:hAnsi="Adobe Arabic" w:cs="Adobe Arabic" w:eastAsia="Adobe Arabic"/>
          <w:sz w:val="21"/>
          <w:szCs w:val="21"/>
          <w:color w:val="B1B5C6"/>
          <w:spacing w:val="-6"/>
          <w:w w:val="100"/>
          <w:i/>
        </w:rPr>
        <w:t> 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471"/>
          <w:i/>
        </w:rPr>
        <w:t>'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475"/>
          <w:i/>
        </w:rPr>
        <w:t>)</w:t>
      </w:r>
      <w:r>
        <w:rPr>
          <w:rFonts w:ascii="Adobe Arabic" w:hAnsi="Adobe Arabic" w:cs="Adobe Arabic" w:eastAsia="Adobe Arabic"/>
          <w:sz w:val="21"/>
          <w:szCs w:val="21"/>
          <w:color w:val="000000"/>
          <w:spacing w:val="0"/>
          <w:w w:val="100"/>
        </w:rPr>
      </w:r>
    </w:p>
    <w:p>
      <w:pPr>
        <w:spacing w:before="43" w:after="0" w:line="248" w:lineRule="exact"/>
        <w:ind w:left="206" w:right="-20"/>
        <w:jc w:val="left"/>
        <w:rPr>
          <w:rFonts w:ascii="Adobe Arabic" w:hAnsi="Adobe Arabic" w:cs="Adobe Arabic" w:eastAsia="Adobe Arabic"/>
          <w:sz w:val="27"/>
          <w:szCs w:val="27"/>
        </w:rPr>
      </w:pPr>
      <w:rPr/>
      <w:r>
        <w:rPr/>
        <w:br w:type="column"/>
      </w:r>
      <w:r>
        <w:rPr>
          <w:rFonts w:ascii="Adobe Arabic" w:hAnsi="Adobe Arabic" w:cs="Adobe Arabic" w:eastAsia="Adobe Arabic"/>
          <w:sz w:val="27"/>
          <w:szCs w:val="27"/>
          <w:color w:val="B1B5C6"/>
          <w:spacing w:val="0"/>
          <w:w w:val="72"/>
          <w:i/>
        </w:rPr>
        <w:t>I</w:t>
      </w:r>
      <w:r>
        <w:rPr>
          <w:rFonts w:ascii="Adobe Arabic" w:hAnsi="Adobe Arabic" w:cs="Adobe Arabic" w:eastAsia="Adobe Arabic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83" w:lineRule="exact"/>
        <w:ind w:right="-20"/>
        <w:jc w:val="left"/>
        <w:rPr>
          <w:rFonts w:ascii="Adobe Arabic" w:hAnsi="Adobe Arabic" w:cs="Adobe Arabic" w:eastAsia="Adobe Arabic"/>
          <w:sz w:val="21"/>
          <w:szCs w:val="21"/>
        </w:rPr>
      </w:pPr>
      <w:rPr/>
      <w:r>
        <w:rPr>
          <w:rFonts w:ascii="Adobe Arabic" w:hAnsi="Adobe Arabic" w:cs="Adobe Arabic" w:eastAsia="Adobe Arabic"/>
          <w:sz w:val="32"/>
          <w:szCs w:val="32"/>
          <w:color w:val="97A0BF"/>
          <w:spacing w:val="13"/>
          <w:w w:val="161"/>
          <w:i/>
          <w:position w:val="5"/>
        </w:rPr>
        <w:t>r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161"/>
          <w:i/>
          <w:position w:val="5"/>
        </w:rPr>
        <w:t>f1J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-29"/>
          <w:w w:val="161"/>
          <w:i/>
          <w:position w:val="5"/>
        </w:rPr>
        <w:t> </w:t>
      </w:r>
      <w:r>
        <w:rPr>
          <w:rFonts w:ascii="Adobe Arabic" w:hAnsi="Adobe Arabic" w:cs="Adobe Arabic" w:eastAsia="Adobe Arabic"/>
          <w:sz w:val="21"/>
          <w:szCs w:val="21"/>
          <w:color w:val="B1B5C6"/>
          <w:spacing w:val="-20"/>
          <w:w w:val="108"/>
          <w:i/>
          <w:position w:val="5"/>
        </w:rPr>
        <w:t>r</w:t>
      </w:r>
      <w:r>
        <w:rPr>
          <w:rFonts w:ascii="Adobe Arabic" w:hAnsi="Adobe Arabic" w:cs="Adobe Arabic" w:eastAsia="Adobe Arabic"/>
          <w:sz w:val="21"/>
          <w:szCs w:val="21"/>
          <w:color w:val="97A0BF"/>
          <w:spacing w:val="0"/>
          <w:w w:val="178"/>
          <w:i/>
          <w:position w:val="5"/>
        </w:rPr>
        <w:t>ltl.)</w:t>
      </w:r>
      <w:r>
        <w:rPr>
          <w:rFonts w:ascii="Adobe Arabic" w:hAnsi="Adobe Arabic" w:cs="Adobe Arabic" w:eastAsia="Adobe Arabic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760" w:bottom="280" w:left="1060" w:right="1720"/>
          <w:cols w:num="4" w:equalWidth="0">
            <w:col w:w="1941" w:space="49"/>
            <w:col w:w="1236" w:space="7"/>
            <w:col w:w="961" w:space="17"/>
            <w:col w:w="5269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74.221786pt;margin-top:79.223404pt;width:512.338211pt;height:656.805001pt;mso-position-horizontal-relative:page;mso-position-vertical-relative:page;z-index:-100" coordorigin="1484,1584" coordsize="10247,13136">
            <v:shape style="position:absolute;left:1651;top:2381;width:10080;height:12077" type="#_x0000_t75">
              <v:imagedata r:id="rId6" o:title=""/>
            </v:shape>
            <v:group style="position:absolute;left:1535;top:1611;width:2;height:13083" coordorigin="1535,1611" coordsize="2,13083">
              <v:shape style="position:absolute;left:1535;top:1611;width:2;height:13083" coordorigin="1535,1611" coordsize="0,13083" path="m1535,14694l1535,1611e" filled="f" stroked="t" strokeweight="2.637931pt" strokecolor="#4B4854">
                <v:path arrowok="t"/>
              </v:shape>
            </v:group>
            <v:group style="position:absolute;left:1511;top:1654;width:9708;height:2" coordorigin="1511,1654" coordsize="9708,2">
              <v:shape style="position:absolute;left:1511;top:1654;width:9708;height:2" coordorigin="1511,1654" coordsize="9708,0" path="m1511,1654l11218,1654e" filled="f" stroked="t" strokeweight="2.637931pt" strokecolor="#3B3F48">
                <v:path arrowok="t"/>
              </v:shape>
            </v:group>
            <v:group style="position:absolute;left:6360;top:1625;width:2;height:781" coordorigin="6360,1625" coordsize="2,781">
              <v:shape style="position:absolute;left:6360;top:1625;width:2;height:781" coordorigin="6360,1625" coordsize="0,781" path="m6360,2407l6360,1625e" filled="f" stroked="t" strokeweight="2.637931pt" strokecolor="#48484F">
                <v:path arrowok="t"/>
              </v:shape>
            </v:group>
            <v:group style="position:absolute;left:11192;top:1640;width:2;height:767" coordorigin="11192,1640" coordsize="2,767">
              <v:shape style="position:absolute;left:11192;top:1640;width:2;height:767" coordorigin="11192,1640" coordsize="0,767" path="m11192,2407l11192,1640e" filled="f" stroked="t" strokeweight="2.637931pt" strokecolor="#48444B">
                <v:path arrowok="t"/>
              </v:shape>
            </v:group>
            <v:group style="position:absolute;left:1511;top:14670;width:4528;height:2" coordorigin="1511,14670" coordsize="4528,2">
              <v:shape style="position:absolute;left:1511;top:14670;width:4528;height:2" coordorigin="1511,14670" coordsize="4528,0" path="m1511,14670l6038,14670e" filled="f" stroked="t" strokeweight="2.637931pt" strokecolor="#3F444B">
                <v:path arrowok="t"/>
              </v:shape>
            </v:group>
            <v:group style="position:absolute;left:6355;top:14677;width:4863;height:2" coordorigin="6355,14677" coordsize="4863,2">
              <v:shape style="position:absolute;left:6355;top:14677;width:4863;height:2" coordorigin="6355,14677" coordsize="4863,0" path="m6355,14677l11218,14677e" filled="f" stroked="t" strokeweight="2.877743pt" strokecolor="#3F3F4B">
                <v:path arrowok="t"/>
              </v:shape>
            </v:group>
            <v:group style="position:absolute;left:5500;top:2319;width:2;height:384" coordorigin="5500,2319" coordsize="2,384">
              <v:shape style="position:absolute;left:5500;top:2319;width:2;height:384" coordorigin="5500,2319" coordsize="0,384" path="m5500,2703l5500,2319e" filled="f" stroked="t" strokeweight="2.530pt" strokecolor="#EDEFF2">
                <v:path arrowok="t"/>
              </v:shape>
            </v:group>
            <v:group style="position:absolute;left:2418;top:2323;width:238;height:591" coordorigin="2418,2323" coordsize="238,591">
              <v:shape style="position:absolute;left:2418;top:2323;width:238;height:591" coordorigin="2418,2323" coordsize="238,591" path="m2418,2323l2656,2323,2656,2914,2418,2914,2418,2323e" filled="t" fillcolor="#EDEFF2" stroked="f">
                <v:path arrowok="t"/>
                <v:fill/>
              </v:shape>
            </v:group>
            <v:group style="position:absolute;left:3074;top:2592;width:2;height:299" coordorigin="3074,2592" coordsize="2,299">
              <v:shape style="position:absolute;left:3074;top:2592;width:2;height:299" coordorigin="3074,2592" coordsize="0,299" path="m3074,2891l3074,2592e" filled="f" stroked="t" strokeweight="3.09880pt" strokecolor="#EDEFF2">
                <v:path arrowok="t"/>
              </v:shape>
            </v:group>
            <v:group style="position:absolute;left:4786;top:2592;width:2;height:299" coordorigin="4786,2592" coordsize="2,299">
              <v:shape style="position:absolute;left:4786;top:2592;width:2;height:299" coordorigin="4786,2592" coordsize="0,299" path="m4786,2891l4786,2592e" filled="f" stroked="t" strokeweight="3.3886pt" strokecolor="#EDEFF2">
                <v:path arrowok="t"/>
              </v:shape>
            </v:group>
            <v:group style="position:absolute;left:5779;top:2592;width:2;height:299" coordorigin="5779,2592" coordsize="2,299">
              <v:shape style="position:absolute;left:5779;top:2592;width:2;height:299" coordorigin="5779,2592" coordsize="0,299" path="m5779,2891l5779,2592e" filled="f" stroked="t" strokeweight="3.19015pt" strokecolor="#EDEFF2">
                <v:path arrowok="t"/>
              </v:shape>
            </v:group>
            <v:group style="position:absolute;left:2192;top:3087;width:231;height:398" coordorigin="2192,3087" coordsize="231,398">
              <v:shape style="position:absolute;left:2192;top:3087;width:231;height:398" coordorigin="2192,3087" coordsize="231,398" path="m2192,3087l2423,3087,2423,3485,2192,3485,2192,3087e" filled="t" fillcolor="#EDEFF2" stroked="f">
                <v:path arrowok="t"/>
                <v:fill/>
              </v:shape>
            </v:group>
            <v:group style="position:absolute;left:1894;top:3840;width:2;height:569" coordorigin="1894,3840" coordsize="2,569">
              <v:shape style="position:absolute;left:1894;top:3840;width:2;height:569" coordorigin="1894,3840" coordsize="0,569" path="m1894,4409l1894,3840e" filled="f" stroked="t" strokeweight="4.300195pt" strokecolor="#EDEFF2">
                <v:path arrowok="t"/>
              </v:shape>
            </v:group>
            <v:group style="position:absolute;left:3359;top:3919;width:2;height:441" coordorigin="3359,3919" coordsize="2,441">
              <v:shape style="position:absolute;left:3359;top:3919;width:2;height:441" coordorigin="3359,3919" coordsize="0,441" path="m3359,4360l3359,3919e" filled="f" stroked="t" strokeweight="3.128545pt" strokecolor="#EDEF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.184954pt;margin-top:14.262712pt;width:60.432602pt;height:.1pt;mso-position-horizontal-relative:page;mso-position-vertical-relative:page;z-index:-99" coordorigin="384,285" coordsize="1209,2">
            <v:shape style="position:absolute;left:384;top:285;width:1209;height:2" coordorigin="384,285" coordsize="1209,0" path="m384,285l1592,285e" filled="f" stroked="t" strokeweight=".719436pt" strokecolor="#B8B8BC">
              <v:path arrowok="t"/>
            </v:shape>
          </v:group>
          <w10:wrap type="none"/>
        </w:pict>
      </w:r>
      <w:r>
        <w:rPr/>
        <w:pict>
          <v:group style="position:absolute;margin-left:556.843262pt;margin-top:15.940678pt;width:34.772727pt;height:.1pt;mso-position-horizontal-relative:page;mso-position-vertical-relative:page;z-index:-98" coordorigin="11137,319" coordsize="695,2">
            <v:shape style="position:absolute;left:11137;top:319;width:695;height:2" coordorigin="11137,319" coordsize="695,0" path="m11137,319l11832,319e" filled="f" stroked="t" strokeweight=".719436pt" strokecolor="#BCB8BC">
              <v:path arrowok="t"/>
            </v:shape>
          </v:group>
          <w10:wrap type="none"/>
        </w:pict>
      </w:r>
      <w:r>
        <w:rPr/>
        <w:pict>
          <v:group style="position:absolute;margin-left:611.640259pt;margin-top:28.765133pt;width:.1pt;height:763.234867pt;mso-position-horizontal-relative:page;mso-position-vertical-relative:page;z-index:-97" coordorigin="12233,575" coordsize="2,15265">
            <v:shape style="position:absolute;left:12233;top:575;width:2;height:15265" coordorigin="12233,575" coordsize="0,15265" path="m12233,15840l12233,575e" filled="f" stroked="t" strokeweight=".479624pt" strokecolor="#2F2F34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40" w:lineRule="auto"/>
        <w:ind w:left="782" w:right="-20"/>
        <w:jc w:val="left"/>
        <w:tabs>
          <w:tab w:pos="1140" w:val="left"/>
        </w:tabs>
        <w:rPr>
          <w:rFonts w:ascii="Adobe Arabic" w:hAnsi="Adobe Arabic" w:cs="Adobe Arabic" w:eastAsia="Adobe Arabic"/>
          <w:sz w:val="34"/>
          <w:szCs w:val="34"/>
        </w:rPr>
      </w:pPr>
      <w:rPr/>
      <w:r>
        <w:rPr>
          <w:rFonts w:ascii="Adobe Arabic" w:hAnsi="Adobe Arabic" w:cs="Adobe Arabic" w:eastAsia="Adobe Arabic"/>
          <w:sz w:val="18"/>
          <w:szCs w:val="18"/>
          <w:color w:val="858EB5"/>
          <w:spacing w:val="0"/>
          <w:w w:val="172"/>
          <w:i/>
        </w:rPr>
        <w:t>0</w:t>
      </w:r>
      <w:r>
        <w:rPr>
          <w:rFonts w:ascii="Adobe Arabic" w:hAnsi="Adobe Arabic" w:cs="Adobe Arabic" w:eastAsia="Adobe Arabic"/>
          <w:sz w:val="18"/>
          <w:szCs w:val="18"/>
          <w:color w:val="858EB5"/>
          <w:spacing w:val="0"/>
          <w:w w:val="100"/>
          <w:i/>
        </w:rPr>
        <w:tab/>
      </w:r>
      <w:r>
        <w:rPr>
          <w:rFonts w:ascii="Adobe Arabic" w:hAnsi="Adobe Arabic" w:cs="Adobe Arabic" w:eastAsia="Adobe Arabic"/>
          <w:sz w:val="18"/>
          <w:szCs w:val="18"/>
          <w:color w:val="858EB5"/>
          <w:spacing w:val="0"/>
          <w:w w:val="100"/>
          <w:i/>
        </w:rPr>
      </w:r>
      <w:r>
        <w:rPr>
          <w:rFonts w:ascii="Adobe Arabic" w:hAnsi="Adobe Arabic" w:cs="Adobe Arabic" w:eastAsia="Adobe Arabic"/>
          <w:sz w:val="28"/>
          <w:szCs w:val="28"/>
          <w:color w:val="B1B5C6"/>
          <w:spacing w:val="-4"/>
          <w:w w:val="233"/>
        </w:rPr>
        <w:t>5</w:t>
      </w:r>
      <w:r>
        <w:rPr>
          <w:rFonts w:ascii="Adobe Arabic" w:hAnsi="Adobe Arabic" w:cs="Adobe Arabic" w:eastAsia="Adobe Arabic"/>
          <w:sz w:val="28"/>
          <w:szCs w:val="28"/>
          <w:color w:val="97A0BF"/>
          <w:spacing w:val="0"/>
          <w:w w:val="89"/>
        </w:rPr>
        <w:t>t?</w:t>
      </w:r>
      <w:r>
        <w:rPr>
          <w:rFonts w:ascii="Adobe Arabic" w:hAnsi="Adobe Arabic" w:cs="Adobe Arabic" w:eastAsia="Adobe Arabic"/>
          <w:sz w:val="28"/>
          <w:szCs w:val="28"/>
          <w:color w:val="97A0BF"/>
          <w:spacing w:val="-10"/>
          <w:w w:val="100"/>
        </w:rPr>
        <w:t> </w:t>
      </w:r>
      <w:r>
        <w:rPr>
          <w:rFonts w:ascii="Adobe Arabic" w:hAnsi="Adobe Arabic" w:cs="Adobe Arabic" w:eastAsia="Adobe Arabic"/>
          <w:sz w:val="35"/>
          <w:szCs w:val="35"/>
          <w:color w:val="97A0BF"/>
          <w:spacing w:val="0"/>
          <w:w w:val="100"/>
          <w:i/>
        </w:rPr>
        <w:t>J</w:t>
      </w:r>
      <w:r>
        <w:rPr>
          <w:rFonts w:ascii="Adobe Arabic" w:hAnsi="Adobe Arabic" w:cs="Adobe Arabic" w:eastAsia="Adobe Arabic"/>
          <w:sz w:val="35"/>
          <w:szCs w:val="35"/>
          <w:color w:val="97A0BF"/>
          <w:spacing w:val="25"/>
          <w:w w:val="100"/>
          <w:i/>
        </w:rPr>
        <w:t> </w:t>
      </w:r>
      <w:r>
        <w:rPr>
          <w:rFonts w:ascii="Adobe Arabic" w:hAnsi="Adobe Arabic" w:cs="Adobe Arabic" w:eastAsia="Adobe Arabic"/>
          <w:sz w:val="18"/>
          <w:szCs w:val="18"/>
          <w:color w:val="97A0BF"/>
          <w:spacing w:val="0"/>
          <w:w w:val="155"/>
        </w:rPr>
        <w:t>(YU</w:t>
      </w:r>
      <w:r>
        <w:rPr>
          <w:rFonts w:ascii="Adobe Arabic" w:hAnsi="Adobe Arabic" w:cs="Adobe Arabic" w:eastAsia="Adobe Arabic"/>
          <w:sz w:val="18"/>
          <w:szCs w:val="18"/>
          <w:color w:val="97A0BF"/>
          <w:spacing w:val="-3"/>
          <w:w w:val="155"/>
        </w:rPr>
        <w:t> </w:t>
      </w:r>
      <w:r>
        <w:rPr>
          <w:rFonts w:ascii="Adobe Arabic" w:hAnsi="Adobe Arabic" w:cs="Adobe Arabic" w:eastAsia="Adobe Arabic"/>
          <w:sz w:val="34"/>
          <w:szCs w:val="34"/>
          <w:color w:val="858EB5"/>
          <w:spacing w:val="0"/>
          <w:w w:val="292"/>
        </w:rPr>
        <w:t>''</w:t>
      </w:r>
      <w:r>
        <w:rPr>
          <w:rFonts w:ascii="Adobe Arabic" w:hAnsi="Adobe Arabic" w:cs="Adobe Arabic" w:eastAsia="Adobe Arabic"/>
          <w:sz w:val="34"/>
          <w:szCs w:val="34"/>
          <w:color w:val="858EB5"/>
          <w:spacing w:val="2"/>
          <w:w w:val="292"/>
        </w:rPr>
        <w:t> </w:t>
      </w:r>
      <w:r>
        <w:rPr>
          <w:rFonts w:ascii="Adobe Arabic" w:hAnsi="Adobe Arabic" w:cs="Adobe Arabic" w:eastAsia="Adobe Arabic"/>
          <w:sz w:val="34"/>
          <w:szCs w:val="34"/>
          <w:color w:val="858EB5"/>
          <w:spacing w:val="0"/>
          <w:w w:val="292"/>
        </w:rPr>
        <w:t>'</w:t>
      </w:r>
      <w:r>
        <w:rPr>
          <w:rFonts w:ascii="Adobe Arabic" w:hAnsi="Adobe Arabic" w:cs="Adobe Arabic" w:eastAsia="Adobe Arabic"/>
          <w:sz w:val="34"/>
          <w:szCs w:val="34"/>
          <w:color w:val="858EB5"/>
          <w:spacing w:val="0"/>
          <w:w w:val="295"/>
        </w:rPr>
        <w:t>j</w:t>
      </w:r>
      <w:r>
        <w:rPr>
          <w:rFonts w:ascii="Adobe Arabic" w:hAnsi="Adobe Arabic" w:cs="Adobe Arabic" w:eastAsia="Adobe Arabic"/>
          <w:sz w:val="34"/>
          <w:szCs w:val="34"/>
          <w:color w:val="000000"/>
          <w:spacing w:val="0"/>
          <w:w w:val="100"/>
        </w:rPr>
      </w:r>
    </w:p>
    <w:p>
      <w:pPr>
        <w:spacing w:before="8" w:after="0" w:line="495" w:lineRule="exact"/>
        <w:ind w:left="748" w:right="-20"/>
        <w:jc w:val="left"/>
        <w:tabs>
          <w:tab w:pos="1080" w:val="left"/>
        </w:tabs>
        <w:rPr>
          <w:rFonts w:ascii="Adobe Arabic" w:hAnsi="Adobe Arabic" w:cs="Adobe Arabic" w:eastAsia="Adobe Arabic"/>
          <w:sz w:val="23"/>
          <w:szCs w:val="23"/>
        </w:rPr>
      </w:pPr>
      <w:rPr/>
      <w:r>
        <w:rPr>
          <w:rFonts w:ascii="Adobe Arabic" w:hAnsi="Adobe Arabic" w:cs="Adobe Arabic" w:eastAsia="Adobe Arabic"/>
          <w:sz w:val="13"/>
          <w:szCs w:val="13"/>
          <w:color w:val="97A0BF"/>
          <w:spacing w:val="0"/>
          <w:w w:val="100"/>
          <w:position w:val="3"/>
        </w:rPr>
        <w:t>G&gt;</w:t>
      </w:r>
      <w:r>
        <w:rPr>
          <w:rFonts w:ascii="Adobe Arabic" w:hAnsi="Adobe Arabic" w:cs="Adobe Arabic" w:eastAsia="Adobe Arabic"/>
          <w:sz w:val="13"/>
          <w:szCs w:val="13"/>
          <w:color w:val="97A0BF"/>
          <w:spacing w:val="0"/>
          <w:w w:val="100"/>
          <w:position w:val="3"/>
        </w:rPr>
        <w:tab/>
      </w:r>
      <w:r>
        <w:rPr>
          <w:rFonts w:ascii="Adobe Arabic" w:hAnsi="Adobe Arabic" w:cs="Adobe Arabic" w:eastAsia="Adobe Arabic"/>
          <w:sz w:val="13"/>
          <w:szCs w:val="13"/>
          <w:color w:val="97A0BF"/>
          <w:spacing w:val="0"/>
          <w:w w:val="100"/>
          <w:position w:val="3"/>
        </w:rPr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17"/>
          <w:w w:val="130"/>
          <w:position w:val="3"/>
        </w:rPr>
        <w:t>P</w:t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0"/>
          <w:w w:val="60"/>
          <w:position w:val="3"/>
        </w:rPr>
        <w:t>\</w:t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-32"/>
          <w:w w:val="100"/>
          <w:position w:val="3"/>
        </w:rPr>
        <w:t> </w:t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0"/>
          <w:w w:val="80"/>
          <w:position w:val="3"/>
        </w:rPr>
        <w:t>·</w:t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0"/>
          <w:w w:val="81"/>
          <w:position w:val="3"/>
        </w:rPr>
        <w:t>"</w:t>
      </w:r>
      <w:r>
        <w:rPr>
          <w:rFonts w:ascii="Adobe Arabic" w:hAnsi="Adobe Arabic" w:cs="Adobe Arabic" w:eastAsia="Adobe Arabic"/>
          <w:sz w:val="41"/>
          <w:szCs w:val="41"/>
          <w:color w:val="97A0BF"/>
          <w:spacing w:val="-51"/>
          <w:w w:val="100"/>
          <w:position w:val="3"/>
        </w:rPr>
        <w:t> </w:t>
      </w:r>
      <w:r>
        <w:rPr>
          <w:rFonts w:ascii="Adobe Arabic" w:hAnsi="Adobe Arabic" w:cs="Adobe Arabic" w:eastAsia="Adobe Arabic"/>
          <w:sz w:val="41"/>
          <w:szCs w:val="41"/>
          <w:color w:val="858EB5"/>
          <w:spacing w:val="0"/>
          <w:w w:val="72"/>
          <w:i/>
          <w:position w:val="3"/>
        </w:rPr>
        <w:t>(\</w:t>
      </w:r>
      <w:r>
        <w:rPr>
          <w:rFonts w:ascii="Adobe Arabic" w:hAnsi="Adobe Arabic" w:cs="Adobe Arabic" w:eastAsia="Adobe Arabic"/>
          <w:sz w:val="41"/>
          <w:szCs w:val="41"/>
          <w:color w:val="858EB5"/>
          <w:spacing w:val="-35"/>
          <w:w w:val="100"/>
          <w:i/>
          <w:position w:val="3"/>
        </w:rPr>
        <w:t> </w:t>
      </w:r>
      <w:r>
        <w:rPr>
          <w:rFonts w:ascii="Adobe Arabic" w:hAnsi="Adobe Arabic" w:cs="Adobe Arabic" w:eastAsia="Adobe Arabic"/>
          <w:sz w:val="49"/>
          <w:szCs w:val="49"/>
          <w:color w:val="97A0BF"/>
          <w:spacing w:val="21"/>
          <w:w w:val="153"/>
          <w:position w:val="3"/>
        </w:rPr>
        <w:t>J</w:t>
      </w:r>
      <w:r>
        <w:rPr>
          <w:rFonts w:ascii="Adobe Arabic" w:hAnsi="Adobe Arabic" w:cs="Adobe Arabic" w:eastAsia="Adobe Arabic"/>
          <w:sz w:val="23"/>
          <w:szCs w:val="23"/>
          <w:color w:val="858EB5"/>
          <w:spacing w:val="0"/>
          <w:w w:val="158"/>
          <w:i/>
          <w:position w:val="3"/>
        </w:rPr>
        <w:t>o</w:t>
      </w:r>
      <w:r>
        <w:rPr>
          <w:rFonts w:ascii="Adobe Arabic" w:hAnsi="Adobe Arabic" w:cs="Adobe Arabic" w:eastAsia="Adobe Arabic"/>
          <w:sz w:val="23"/>
          <w:szCs w:val="23"/>
          <w:color w:val="858EB5"/>
          <w:spacing w:val="0"/>
          <w:w w:val="157"/>
          <w:i/>
          <w:position w:val="3"/>
        </w:rPr>
        <w:t>'</w:t>
      </w:r>
      <w:r>
        <w:rPr>
          <w:rFonts w:ascii="Adobe Arabic" w:hAnsi="Adobe Arabic" w:cs="Adobe Arabic" w:eastAsia="Adobe Arabic"/>
          <w:sz w:val="23"/>
          <w:szCs w:val="23"/>
          <w:color w:val="858EB5"/>
          <w:spacing w:val="0"/>
          <w:w w:val="159"/>
          <w:i/>
          <w:position w:val="3"/>
        </w:rPr>
        <w:t>\</w:t>
      </w:r>
      <w:r>
        <w:rPr>
          <w:rFonts w:ascii="Adobe Arabic" w:hAnsi="Adobe Arabic" w:cs="Adobe Arabic" w:eastAsia="Adobe Arabic"/>
          <w:sz w:val="23"/>
          <w:szCs w:val="23"/>
          <w:color w:val="858EB5"/>
          <w:spacing w:val="0"/>
          <w:w w:val="157"/>
          <w:i/>
          <w:position w:val="3"/>
        </w:rPr>
        <w:t>'</w:t>
      </w:r>
      <w:r>
        <w:rPr>
          <w:rFonts w:ascii="Adobe Arabic" w:hAnsi="Adobe Arabic" w:cs="Adobe Arabic" w:eastAsia="Adobe Arabic"/>
          <w:sz w:val="23"/>
          <w:szCs w:val="23"/>
          <w:color w:val="858EB5"/>
          <w:spacing w:val="0"/>
          <w:w w:val="159"/>
          <w:i/>
          <w:position w:val="3"/>
        </w:rPr>
        <w:t>\</w:t>
      </w:r>
      <w:r>
        <w:rPr>
          <w:rFonts w:ascii="Adobe Arabic" w:hAnsi="Adobe Arabic" w:cs="Adobe Arabic" w:eastAsia="Adobe Arabic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361" w:lineRule="exact"/>
        <w:ind w:left="1115" w:right="6986"/>
        <w:jc w:val="center"/>
        <w:tabs>
          <w:tab w:pos="2220" w:val="left"/>
        </w:tabs>
        <w:rPr>
          <w:rFonts w:ascii="Adobe Arabic" w:hAnsi="Adobe Arabic" w:cs="Adobe Arabic" w:eastAsia="Adobe Arabic"/>
          <w:sz w:val="31"/>
          <w:szCs w:val="31"/>
        </w:rPr>
      </w:pPr>
      <w:rPr/>
      <w:r>
        <w:rPr>
          <w:rFonts w:ascii="Adobe Arabic" w:hAnsi="Adobe Arabic" w:cs="Adobe Arabic" w:eastAsia="Adobe Arabic"/>
          <w:sz w:val="40"/>
          <w:szCs w:val="40"/>
          <w:color w:val="858EB5"/>
          <w:spacing w:val="0"/>
          <w:w w:val="100"/>
          <w:i/>
          <w:position w:val="5"/>
        </w:rPr>
        <w:t>r</w:t>
      </w:r>
      <w:r>
        <w:rPr>
          <w:rFonts w:ascii="Adobe Arabic" w:hAnsi="Adobe Arabic" w:cs="Adobe Arabic" w:eastAsia="Adobe Arabic"/>
          <w:sz w:val="40"/>
          <w:szCs w:val="40"/>
          <w:color w:val="858EB5"/>
          <w:spacing w:val="0"/>
          <w:w w:val="100"/>
          <w:i/>
          <w:position w:val="5"/>
        </w:rPr>
        <w:t>_</w:t>
      </w:r>
      <w:r>
        <w:rPr>
          <w:rFonts w:ascii="Adobe Arabic" w:hAnsi="Adobe Arabic" w:cs="Adobe Arabic" w:eastAsia="Adobe Arabic"/>
          <w:sz w:val="40"/>
          <w:szCs w:val="40"/>
          <w:color w:val="858EB5"/>
          <w:spacing w:val="0"/>
          <w:w w:val="100"/>
          <w:i/>
          <w:position w:val="5"/>
        </w:rPr>
        <w:t>,p</w:t>
      </w:r>
      <w:r>
        <w:rPr>
          <w:rFonts w:ascii="Adobe Arabic" w:hAnsi="Adobe Arabic" w:cs="Adobe Arabic" w:eastAsia="Adobe Arabic"/>
          <w:sz w:val="40"/>
          <w:szCs w:val="40"/>
          <w:color w:val="858EB5"/>
          <w:spacing w:val="2"/>
          <w:w w:val="100"/>
          <w:i/>
          <w:position w:val="5"/>
        </w:rPr>
        <w:t> </w:t>
      </w:r>
      <w:r>
        <w:rPr>
          <w:rFonts w:ascii="Adobe Arabic" w:hAnsi="Adobe Arabic" w:cs="Adobe Arabic" w:eastAsia="Adobe Arabic"/>
          <w:sz w:val="35"/>
          <w:szCs w:val="35"/>
          <w:color w:val="97A0BF"/>
          <w:spacing w:val="0"/>
          <w:w w:val="186"/>
          <w:i/>
          <w:position w:val="5"/>
        </w:rPr>
        <w:t>s</w:t>
      </w:r>
      <w:r>
        <w:rPr>
          <w:rFonts w:ascii="Adobe Arabic" w:hAnsi="Adobe Arabic" w:cs="Adobe Arabic" w:eastAsia="Adobe Arabic"/>
          <w:sz w:val="35"/>
          <w:szCs w:val="35"/>
          <w:color w:val="97A0BF"/>
          <w:spacing w:val="0"/>
          <w:w w:val="100"/>
          <w:i/>
          <w:position w:val="5"/>
        </w:rPr>
        <w:tab/>
      </w:r>
      <w:r>
        <w:rPr>
          <w:rFonts w:ascii="Adobe Arabic" w:hAnsi="Adobe Arabic" w:cs="Adobe Arabic" w:eastAsia="Adobe Arabic"/>
          <w:sz w:val="35"/>
          <w:szCs w:val="35"/>
          <w:color w:val="97A0BF"/>
          <w:spacing w:val="0"/>
          <w:w w:val="100"/>
          <w:i/>
          <w:position w:val="5"/>
        </w:rPr>
      </w:r>
      <w:r>
        <w:rPr>
          <w:rFonts w:ascii="Adobe Arabic" w:hAnsi="Adobe Arabic" w:cs="Adobe Arabic" w:eastAsia="Adobe Arabic"/>
          <w:sz w:val="31"/>
          <w:szCs w:val="31"/>
          <w:color w:val="B1B5C6"/>
          <w:spacing w:val="-8"/>
          <w:w w:val="116"/>
          <w:i/>
          <w:position w:val="5"/>
        </w:rPr>
        <w:t>,</w:t>
      </w:r>
      <w:r>
        <w:rPr>
          <w:rFonts w:ascii="Adobe Arabic" w:hAnsi="Adobe Arabic" w:cs="Adobe Arabic" w:eastAsia="Adobe Arabic"/>
          <w:sz w:val="31"/>
          <w:szCs w:val="31"/>
          <w:color w:val="97A0BF"/>
          <w:spacing w:val="0"/>
          <w:w w:val="111"/>
          <w:i/>
          <w:position w:val="5"/>
        </w:rPr>
        <w:t>J</w:t>
      </w:r>
      <w:r>
        <w:rPr>
          <w:rFonts w:ascii="Adobe Arabic" w:hAnsi="Adobe Arabic" w:cs="Adobe Arabic" w:eastAsia="Adobe Arabic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4917" w:right="3425"/>
        <w:jc w:val="center"/>
        <w:rPr>
          <w:rFonts w:ascii="Adobe Arabic" w:hAnsi="Adobe Arabic" w:cs="Adobe Arabic" w:eastAsia="Adobe Arabic"/>
          <w:sz w:val="43"/>
          <w:szCs w:val="43"/>
        </w:rPr>
      </w:pPr>
      <w:rPr/>
      <w:r>
        <w:rPr>
          <w:rFonts w:ascii="Adobe Arabic" w:hAnsi="Adobe Arabic" w:cs="Adobe Arabic" w:eastAsia="Adobe Arabic"/>
          <w:sz w:val="43"/>
          <w:szCs w:val="43"/>
          <w:color w:val="46464F"/>
          <w:spacing w:val="0"/>
          <w:w w:val="145"/>
          <w:b/>
          <w:bCs/>
        </w:rPr>
        <w:t>Class</w:t>
      </w:r>
      <w:r>
        <w:rPr>
          <w:rFonts w:ascii="Adobe Arabic" w:hAnsi="Adobe Arabic" w:cs="Adobe Arabic" w:eastAsia="Adobe Arabic"/>
          <w:sz w:val="43"/>
          <w:szCs w:val="43"/>
          <w:color w:val="000000"/>
          <w:spacing w:val="0"/>
          <w:w w:val="100"/>
        </w:rPr>
      </w:r>
    </w:p>
    <w:p>
      <w:pPr>
        <w:spacing w:before="34" w:after="0" w:line="240" w:lineRule="auto"/>
        <w:ind w:left="4802" w:right="3839"/>
        <w:jc w:val="center"/>
        <w:rPr>
          <w:rFonts w:ascii="Adobe Arabic" w:hAnsi="Adobe Arabic" w:cs="Adobe Arabic" w:eastAsia="Adobe Arabic"/>
          <w:sz w:val="36"/>
          <w:szCs w:val="36"/>
        </w:rPr>
      </w:pPr>
      <w:rPr/>
      <w:r>
        <w:rPr>
          <w:rFonts w:ascii="Adobe Arabic" w:hAnsi="Adobe Arabic" w:cs="Adobe Arabic" w:eastAsia="Adobe Arabic"/>
          <w:sz w:val="36"/>
          <w:szCs w:val="36"/>
          <w:color w:val="858EB5"/>
          <w:spacing w:val="0"/>
          <w:w w:val="137"/>
        </w:rPr>
        <w:t>Clob</w:t>
      </w:r>
      <w:r>
        <w:rPr>
          <w:rFonts w:ascii="Adobe Arabic" w:hAnsi="Adobe Arabic" w:cs="Adobe Arabic" w:eastAsia="Adobe Arabic"/>
          <w:sz w:val="36"/>
          <w:szCs w:val="36"/>
          <w:color w:val="000000"/>
          <w:spacing w:val="0"/>
          <w:w w:val="100"/>
        </w:rPr>
      </w:r>
    </w:p>
    <w:sectPr>
      <w:type w:val="continuous"/>
      <w:pgSz w:w="12260" w:h="15860"/>
      <w:pgMar w:top="760" w:bottom="280" w:left="106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Arial Unicode MS">
    <w:altName w:val="Arial Unicode MS"/>
    <w:charset w:val="0"/>
    <w:family w:val="auto"/>
    <w:pitch w:val="default"/>
  </w:font>
  <w:font w:name="Adobe Arabic">
    <w:altName w:val="Adobe Arabic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2014-04-25T10:13:27Z</dcterms:created>
  <dcterms:modified xsi:type="dcterms:W3CDTF">2014-04-25T10:13:27Z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2014-04-25T00:00:00Z</vt:filetime>
  </property>
  <property fmtid="{D5CDD505-2E9C-101B-9397-08002B2CF9AE}" pid="3" name="LastSaved">
    <vt:filetime>2014-04-25T00:00:00Z</vt:filetime>
  </property>
</Properties>
</file>